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BA9F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 xml:space="preserve">………………………………………………….. </w:t>
      </w:r>
    </w:p>
    <w:p w14:paraId="4F845C86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(Nazwa instytucji lub imię i nazwisko Wnioskodawcy)</w:t>
      </w:r>
    </w:p>
    <w:p w14:paraId="23B3B875" w14:textId="0EAA4093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40B821C4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(adres)</w:t>
      </w:r>
    </w:p>
    <w:p w14:paraId="1EFDA7D5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41C5CE4" w14:textId="335CB8C8" w:rsidR="008A21AC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(tel. kontaktowy)</w:t>
      </w:r>
    </w:p>
    <w:p w14:paraId="0729AACC" w14:textId="66EA0406" w:rsidR="00F77C90" w:rsidRDefault="00F77C90" w:rsidP="00F77C90">
      <w:pPr>
        <w:spacing w:after="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</w:t>
      </w:r>
    </w:p>
    <w:p w14:paraId="3AA954FD" w14:textId="356D5127" w:rsidR="00F77C90" w:rsidRPr="00F77C90" w:rsidRDefault="00F77C90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email</w:t>
      </w:r>
    </w:p>
    <w:p w14:paraId="3DD3490D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6DA65861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(NIP)</w:t>
      </w:r>
    </w:p>
    <w:p w14:paraId="15198B11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FF8B5BD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(PESEL)</w:t>
      </w:r>
    </w:p>
    <w:p w14:paraId="5360CDBB" w14:textId="619E5B93" w:rsidR="008A21AC" w:rsidRPr="00F77C90" w:rsidRDefault="008A21AC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 xml:space="preserve">Dyrektor </w:t>
      </w:r>
    </w:p>
    <w:p w14:paraId="43C15002" w14:textId="66BB80E4" w:rsidR="008A21AC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Instytutu Matematycznego</w:t>
      </w:r>
      <w:r>
        <w:rPr>
          <w:rFonts w:ascii="Arial" w:hAnsi="Arial" w:cs="Arial"/>
          <w:b/>
          <w:sz w:val="24"/>
          <w:szCs w:val="24"/>
        </w:rPr>
        <w:br/>
        <w:t>Polskiej Akademii Nauk</w:t>
      </w:r>
    </w:p>
    <w:p w14:paraId="424C923B" w14:textId="2D83739A" w:rsid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ul. Śniadeckich 8</w:t>
      </w:r>
    </w:p>
    <w:p w14:paraId="26F6A919" w14:textId="762891DE" w:rsidR="00F77C90" w:rsidRP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00-656 Warszawa </w:t>
      </w:r>
    </w:p>
    <w:p w14:paraId="231CD0B5" w14:textId="77777777" w:rsidR="00F77C90" w:rsidRPr="00F77C90" w:rsidRDefault="00F77C90" w:rsidP="008A21AC">
      <w:pPr>
        <w:ind w:left="4248" w:firstLine="708"/>
        <w:rPr>
          <w:rFonts w:ascii="Arial" w:hAnsi="Arial" w:cs="Arial"/>
          <w:b/>
          <w:sz w:val="24"/>
          <w:szCs w:val="24"/>
        </w:rPr>
      </w:pPr>
    </w:p>
    <w:p w14:paraId="279FFFBF" w14:textId="77777777" w:rsidR="008A21AC" w:rsidRPr="00F77C90" w:rsidRDefault="008A21AC" w:rsidP="008A21AC">
      <w:pPr>
        <w:keepNext/>
        <w:keepLines/>
        <w:widowControl w:val="0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>WNIOSEK O SPRZEDAŻ</w:t>
      </w:r>
      <w:r w:rsidRPr="00F77C90">
        <w:rPr>
          <w:rFonts w:ascii="Arial" w:eastAsia="Times New Roman" w:hAnsi="Arial" w:cs="Arial"/>
          <w:b/>
          <w:bCs/>
          <w:sz w:val="24"/>
          <w:szCs w:val="24"/>
        </w:rPr>
        <w:t xml:space="preserve"> ZBĘDNYCH / ZUŻYTYCH SKŁADNIKÓW RZECZOWYCH MAJĄTKU RUCHOMEGO </w:t>
      </w:r>
    </w:p>
    <w:p w14:paraId="40230440" w14:textId="77777777" w:rsidR="008A21AC" w:rsidRPr="00F77C90" w:rsidRDefault="008A21AC" w:rsidP="008A21AC">
      <w:pPr>
        <w:rPr>
          <w:rFonts w:ascii="Arial" w:hAnsi="Arial" w:cs="Arial"/>
          <w:b/>
          <w:sz w:val="24"/>
          <w:szCs w:val="24"/>
        </w:rPr>
      </w:pPr>
    </w:p>
    <w:p w14:paraId="1A66D821" w14:textId="6589D2E5" w:rsidR="008A21AC" w:rsidRPr="00F77C90" w:rsidRDefault="008A21AC" w:rsidP="00ED2F80">
      <w:pPr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 xml:space="preserve">W nawiązaniu do ogłoszenia </w:t>
      </w:r>
      <w:r w:rsidR="00F77C90">
        <w:rPr>
          <w:rFonts w:ascii="Arial" w:hAnsi="Arial" w:cs="Arial"/>
          <w:sz w:val="24"/>
          <w:szCs w:val="24"/>
        </w:rPr>
        <w:t>Instytutu Matematycznego PAN</w:t>
      </w:r>
      <w:r w:rsidRPr="00F77C90">
        <w:rPr>
          <w:rFonts w:ascii="Arial" w:hAnsi="Arial" w:cs="Arial"/>
          <w:sz w:val="24"/>
          <w:szCs w:val="24"/>
        </w:rPr>
        <w:t xml:space="preserve"> w Warszawie z dnia </w:t>
      </w:r>
      <w:r w:rsidR="00F77C90">
        <w:rPr>
          <w:rFonts w:ascii="Arial" w:hAnsi="Arial" w:cs="Arial"/>
          <w:sz w:val="24"/>
          <w:szCs w:val="24"/>
        </w:rPr>
        <w:t>1</w:t>
      </w:r>
      <w:r w:rsidR="00F42665">
        <w:rPr>
          <w:rFonts w:ascii="Arial" w:hAnsi="Arial" w:cs="Arial"/>
          <w:sz w:val="24"/>
          <w:szCs w:val="24"/>
        </w:rPr>
        <w:t>3</w:t>
      </w:r>
      <w:r w:rsidR="00F77C90">
        <w:rPr>
          <w:rFonts w:ascii="Arial" w:hAnsi="Arial" w:cs="Arial"/>
          <w:sz w:val="24"/>
          <w:szCs w:val="24"/>
        </w:rPr>
        <w:t>.</w:t>
      </w:r>
      <w:r w:rsidR="00F42665">
        <w:rPr>
          <w:rFonts w:ascii="Arial" w:hAnsi="Arial" w:cs="Arial"/>
          <w:sz w:val="24"/>
          <w:szCs w:val="24"/>
        </w:rPr>
        <w:t>10</w:t>
      </w:r>
      <w:r w:rsidR="00F77C90">
        <w:rPr>
          <w:rFonts w:ascii="Arial" w:hAnsi="Arial" w:cs="Arial"/>
          <w:sz w:val="24"/>
          <w:szCs w:val="24"/>
        </w:rPr>
        <w:t>.202</w:t>
      </w:r>
      <w:r w:rsidR="00F42665">
        <w:rPr>
          <w:rFonts w:ascii="Arial" w:hAnsi="Arial" w:cs="Arial"/>
          <w:sz w:val="24"/>
          <w:szCs w:val="24"/>
        </w:rPr>
        <w:t>6</w:t>
      </w:r>
      <w:r w:rsidR="00F77C90">
        <w:rPr>
          <w:rFonts w:ascii="Arial" w:hAnsi="Arial" w:cs="Arial"/>
          <w:sz w:val="24"/>
          <w:szCs w:val="24"/>
        </w:rPr>
        <w:t xml:space="preserve"> r.,</w:t>
      </w:r>
      <w:r w:rsidRPr="00F77C90">
        <w:rPr>
          <w:rFonts w:ascii="Arial" w:hAnsi="Arial" w:cs="Arial"/>
          <w:sz w:val="24"/>
          <w:szCs w:val="24"/>
        </w:rPr>
        <w:t xml:space="preserve"> dotyczącego sprzedaży składników rzeczowych  majątku ruchomego informuję, że jestem zainteresowany/a nabyciem wymienionych składników: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820"/>
        <w:gridCol w:w="1842"/>
        <w:gridCol w:w="2273"/>
      </w:tblGrid>
      <w:tr w:rsidR="008A21AC" w:rsidRPr="00F77C90" w14:paraId="7E61B87B" w14:textId="77777777" w:rsidTr="00F77C90">
        <w:trPr>
          <w:jc w:val="center"/>
        </w:trPr>
        <w:tc>
          <w:tcPr>
            <w:tcW w:w="576" w:type="dxa"/>
            <w:vAlign w:val="center"/>
          </w:tcPr>
          <w:p w14:paraId="767E2B66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820" w:type="dxa"/>
            <w:vAlign w:val="center"/>
          </w:tcPr>
          <w:p w14:paraId="6153D7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1842" w:type="dxa"/>
            <w:vAlign w:val="center"/>
          </w:tcPr>
          <w:p w14:paraId="688C79F8" w14:textId="2F807544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 xml:space="preserve">Nr 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>Arkusza / nr poz.</w:t>
            </w:r>
          </w:p>
        </w:tc>
        <w:tc>
          <w:tcPr>
            <w:tcW w:w="2273" w:type="dxa"/>
            <w:vAlign w:val="center"/>
          </w:tcPr>
          <w:p w14:paraId="70300CA3" w14:textId="4691F203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Cena rynkowa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 xml:space="preserve"> podana w arkuszu</w:t>
            </w:r>
          </w:p>
        </w:tc>
      </w:tr>
      <w:tr w:rsidR="008A21AC" w:rsidRPr="00F77C90" w14:paraId="5F2E17C7" w14:textId="77777777" w:rsidTr="00F77C90">
        <w:trPr>
          <w:jc w:val="center"/>
        </w:trPr>
        <w:tc>
          <w:tcPr>
            <w:tcW w:w="576" w:type="dxa"/>
          </w:tcPr>
          <w:p w14:paraId="05EF3C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0" w:type="dxa"/>
          </w:tcPr>
          <w:p w14:paraId="45FE158B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8D3EA0" w14:textId="14891EB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8A864C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3A5B979C" w14:textId="77777777" w:rsidTr="00F77C90">
        <w:trPr>
          <w:jc w:val="center"/>
        </w:trPr>
        <w:tc>
          <w:tcPr>
            <w:tcW w:w="576" w:type="dxa"/>
          </w:tcPr>
          <w:p w14:paraId="06531B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0" w:type="dxa"/>
          </w:tcPr>
          <w:p w14:paraId="3D4212A0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D1477D" w14:textId="6B6B1236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39B04533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0D43368E" w14:textId="77777777" w:rsidTr="00F77C90">
        <w:trPr>
          <w:jc w:val="center"/>
        </w:trPr>
        <w:tc>
          <w:tcPr>
            <w:tcW w:w="576" w:type="dxa"/>
          </w:tcPr>
          <w:p w14:paraId="66D40C98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0" w:type="dxa"/>
          </w:tcPr>
          <w:p w14:paraId="6FF403A6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3CEEBD" w14:textId="05A69E6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5F9FB72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1DB75449" w14:textId="77777777" w:rsidTr="00F77C90">
        <w:trPr>
          <w:jc w:val="center"/>
        </w:trPr>
        <w:tc>
          <w:tcPr>
            <w:tcW w:w="576" w:type="dxa"/>
          </w:tcPr>
          <w:p w14:paraId="6690AD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0" w:type="dxa"/>
          </w:tcPr>
          <w:p w14:paraId="574C49F4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BDFB3F" w14:textId="64168CFC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75C5F0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7388D46C" w14:textId="77777777" w:rsidTr="00F77C90">
        <w:trPr>
          <w:jc w:val="center"/>
        </w:trPr>
        <w:tc>
          <w:tcPr>
            <w:tcW w:w="576" w:type="dxa"/>
          </w:tcPr>
          <w:p w14:paraId="1D2930D7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820" w:type="dxa"/>
          </w:tcPr>
          <w:p w14:paraId="5043640C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620630" w14:textId="502B7DA8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7F94338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95E09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CD5567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lastRenderedPageBreak/>
        <w:t xml:space="preserve">Oświadczam, że zapoznałem/zapoznałam się ze stanem technicznym przedmiotu, którym jestem zainteresowany/a i nie będę wnosił/a zastrzeżeń przy jego odbiorze. </w:t>
      </w:r>
    </w:p>
    <w:p w14:paraId="0F623499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Ponadto zobowiązuję się do zapłacenia kwoty za ww. składniki rzeczowe majątku ruchomego - w terminie 7 dni od dnia otrzymania zawiadomienia - przelewem na wskazany rachunek bankowy.</w:t>
      </w:r>
    </w:p>
    <w:p w14:paraId="45889B9C" w14:textId="7CAC73D5" w:rsidR="008A21AC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7EE4B354" w14:textId="26C08E96" w:rsid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442AC7B7" w14:textId="77777777" w:rsidR="00F77C90" w:rsidRP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4C69B32" w14:textId="5B5C4195" w:rsidR="008A21AC" w:rsidRPr="00F77C90" w:rsidRDefault="008A21AC" w:rsidP="00F77C90">
      <w:pPr>
        <w:spacing w:after="0" w:line="276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…………………………………….</w:t>
      </w:r>
    </w:p>
    <w:p w14:paraId="723C99BD" w14:textId="61E64E71" w:rsidR="008A21AC" w:rsidRPr="00F77C90" w:rsidRDefault="00F77C90" w:rsidP="00F77C90">
      <w:pPr>
        <w:spacing w:after="120" w:line="276" w:lineRule="auto"/>
        <w:ind w:left="5245"/>
        <w:jc w:val="center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 xml:space="preserve">(data i </w:t>
      </w:r>
      <w:r w:rsidR="008A21AC" w:rsidRPr="00F77C90">
        <w:rPr>
          <w:rFonts w:ascii="Arial" w:hAnsi="Arial" w:cs="Arial"/>
          <w:sz w:val="16"/>
          <w:szCs w:val="16"/>
        </w:rPr>
        <w:t>podpis)</w:t>
      </w:r>
    </w:p>
    <w:p w14:paraId="535132E3" w14:textId="77777777" w:rsidR="008A21AC" w:rsidRPr="00F77C90" w:rsidRDefault="008A21AC" w:rsidP="00F77C90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8A21AC" w:rsidRPr="00F77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678" w:right="1418" w:bottom="1418" w:left="1418" w:header="850" w:footer="8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4AE2F" w14:textId="77777777" w:rsidR="00475B40" w:rsidRDefault="00475B40">
      <w:r>
        <w:separator/>
      </w:r>
    </w:p>
  </w:endnote>
  <w:endnote w:type="continuationSeparator" w:id="0">
    <w:p w14:paraId="060C9906" w14:textId="77777777" w:rsidR="00475B40" w:rsidRDefault="0047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E871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E564" w14:textId="77777777" w:rsidR="001F4435" w:rsidRDefault="001F4435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3D8AE3E0" w14:textId="77777777" w:rsidR="001F4435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1454EB3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18D03124" w14:textId="74F8928D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8A21AC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1B1DBF"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5F2A" w14:textId="77777777" w:rsidR="001F4435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0FBA5E9" w14:textId="77777777" w:rsid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72A1C517" w14:textId="386230FA" w:rsidR="001F4435" w:rsidRP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0443A" w14:textId="77777777" w:rsidR="00475B40" w:rsidRDefault="00475B40">
      <w:r>
        <w:separator/>
      </w:r>
    </w:p>
  </w:footnote>
  <w:footnote w:type="continuationSeparator" w:id="0">
    <w:p w14:paraId="77210135" w14:textId="77777777" w:rsidR="00475B40" w:rsidRDefault="00475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196D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FE8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3370" w14:textId="77777777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030FE35" wp14:editId="2AC6CDBD">
              <wp:simplePos x="0" y="0"/>
              <wp:positionH relativeFrom="column">
                <wp:posOffset>227330</wp:posOffset>
              </wp:positionH>
              <wp:positionV relativeFrom="paragraph">
                <wp:posOffset>1270</wp:posOffset>
              </wp:positionV>
              <wp:extent cx="5300980" cy="937260"/>
              <wp:effectExtent l="0" t="0" r="13970" b="15240"/>
              <wp:wrapNone/>
              <wp:docPr id="12" name="Grupa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00980" cy="937260"/>
                        <a:chOff x="2695500" y="3342475"/>
                        <a:chExt cx="5301000" cy="875050"/>
                      </a:xfrm>
                    </wpg:grpSpPr>
                    <wpg:grpSp>
                      <wpg:cNvPr id="1" name="Grupa 1"/>
                      <wpg:cNvGrpSpPr/>
                      <wpg:grpSpPr>
                        <a:xfrm>
                          <a:off x="2695510" y="3342485"/>
                          <a:ext cx="5300980" cy="875030"/>
                          <a:chOff x="203286" y="0"/>
                          <a:chExt cx="5300714" cy="874324"/>
                        </a:xfrm>
                      </wpg:grpSpPr>
                      <wps:wsp>
                        <wps:cNvPr id="2" name="Prostokąt 2"/>
                        <wps:cNvSpPr/>
                        <wps:spPr>
                          <a:xfrm>
                            <a:off x="203286" y="0"/>
                            <a:ext cx="5300700" cy="87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9A13F5" w14:textId="77777777" w:rsidR="001F4435" w:rsidRDefault="001F443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3286" y="97084"/>
                            <a:ext cx="811438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" name="Grupa 3"/>
                        <wpg:cNvGrpSpPr/>
                        <wpg:grpSpPr>
                          <a:xfrm>
                            <a:off x="1255324" y="0"/>
                            <a:ext cx="4248676" cy="866986"/>
                            <a:chOff x="0" y="0"/>
                            <a:chExt cx="4248676" cy="866986"/>
                          </a:xfrm>
                        </wpg:grpSpPr>
                        <wps:wsp>
                          <wps:cNvPr id="5" name="Prostokąt 5"/>
                          <wps:cNvSpPr/>
                          <wps:spPr>
                            <a:xfrm>
                              <a:off x="0" y="0"/>
                              <a:ext cx="4248676" cy="75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1B44CD" w14:textId="77777777" w:rsidR="001F4435" w:rsidRDefault="001B7121">
                                <w:pPr>
                                  <w:spacing w:line="27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b/>
                                    <w:color w:val="1B365D"/>
                                    <w:sz w:val="52"/>
                                  </w:rPr>
                                  <w:t>INSTYTUT MATEMATYCZNY</w:t>
                                </w:r>
                              </w:p>
                              <w:p w14:paraId="4C2B621C" w14:textId="77777777" w:rsidR="001F4435" w:rsidRDefault="001B7121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color w:val="1B365D"/>
                                    <w:sz w:val="36"/>
                                  </w:rPr>
                                  <w:t>POLSKIEJ AKADEMII NAUK</w:t>
                                </w:r>
                              </w:p>
                              <w:p w14:paraId="375FACC1" w14:textId="77777777" w:rsidR="001F4435" w:rsidRDefault="001F4435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6" name="Łącznik prosty ze strzałką 6"/>
                          <wps:cNvCnPr/>
                          <wps:spPr>
                            <a:xfrm>
                              <a:off x="22578" y="866986"/>
                              <a:ext cx="422205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1B365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30FE35" id="Grupa 12" o:spid="_x0000_s1026" style="position:absolute;margin-left:17.9pt;margin-top:.1pt;width:417.4pt;height:73.8pt;z-index:251658240;mso-height-relative:margin" coordorigin="26955,33424" coordsize="5301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">
              <v:group id="Grupa 1" o:spid="_x0000_s1027" style="position:absolute;left:26955;top:33424;width:53009;height:8751" coordorigin="2032" coordsize="53007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Prostokąt 2" o:spid="_x0000_s1028" style="position:absolute;left:2032;width:53007;height:8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519A13F5" w14:textId="77777777" w:rsidR="001F4435" w:rsidRDefault="001F4435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2032;top:970;width:8115;height:77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">
                  <v:imagedata r:id="rId2" o:title=""/>
                </v:shape>
                <v:group id="Grupa 3" o:spid="_x0000_s1030" style="position:absolute;left:12553;width:42487;height:8669" coordsize="42486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Prostokąt 5" o:spid="_x0000_s1031" style="position:absolute;width:42486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  <v:textbox inset="0,0,0,0">
                      <w:txbxContent>
                        <w:p w14:paraId="571B44CD" w14:textId="77777777" w:rsidR="001F4435" w:rsidRDefault="001B7121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1B365D"/>
                              <w:sz w:val="52"/>
                            </w:rPr>
                            <w:t>INSTYTUT MATEMATYCZNY</w:t>
                          </w:r>
                        </w:p>
                        <w:p w14:paraId="4C2B621C" w14:textId="77777777" w:rsidR="001F4435" w:rsidRDefault="001B712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1B365D"/>
                              <w:sz w:val="36"/>
                            </w:rPr>
                            <w:t>POLSKIEJ AKADEMII NAUK</w:t>
                          </w:r>
                        </w:p>
                        <w:p w14:paraId="375FACC1" w14:textId="77777777" w:rsidR="001F4435" w:rsidRDefault="001F4435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6" o:spid="_x0000_s1032" type="#_x0000_t32" style="position:absolute;left:225;top:8669;width:42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" strokecolor="#1b365d" strokeweight="1pt">
                    <v:stroke startarrowwidth="narrow" startarrowlength="short" endarrowwidth="narrow" endarrowlength="short" joinstyle="miter"/>
                  </v:shape>
                </v:group>
              </v:group>
            </v:group>
          </w:pict>
        </mc:Fallback>
      </mc:AlternateContent>
    </w:r>
  </w:p>
  <w:p w14:paraId="7AEE4120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214568FB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0208F20B" w14:textId="77777777" w:rsidR="001F4435" w:rsidRDefault="001F4435" w:rsidP="008A21AC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AC"/>
    <w:rsid w:val="00005476"/>
    <w:rsid w:val="000F7363"/>
    <w:rsid w:val="001239E1"/>
    <w:rsid w:val="001B1DBF"/>
    <w:rsid w:val="001B7121"/>
    <w:rsid w:val="001F4435"/>
    <w:rsid w:val="002819C6"/>
    <w:rsid w:val="002E6784"/>
    <w:rsid w:val="002F05B9"/>
    <w:rsid w:val="00333989"/>
    <w:rsid w:val="003355A2"/>
    <w:rsid w:val="00394D58"/>
    <w:rsid w:val="003F01EA"/>
    <w:rsid w:val="00437BDD"/>
    <w:rsid w:val="0044255B"/>
    <w:rsid w:val="00475B40"/>
    <w:rsid w:val="004D5F07"/>
    <w:rsid w:val="00510DBC"/>
    <w:rsid w:val="00513D0C"/>
    <w:rsid w:val="00531CC4"/>
    <w:rsid w:val="0074161A"/>
    <w:rsid w:val="0079707F"/>
    <w:rsid w:val="00843468"/>
    <w:rsid w:val="008A21AC"/>
    <w:rsid w:val="0090227A"/>
    <w:rsid w:val="00946831"/>
    <w:rsid w:val="00960405"/>
    <w:rsid w:val="00CD63CD"/>
    <w:rsid w:val="00DB22B0"/>
    <w:rsid w:val="00E57D4A"/>
    <w:rsid w:val="00E637C9"/>
    <w:rsid w:val="00E87909"/>
    <w:rsid w:val="00E95213"/>
    <w:rsid w:val="00EB6887"/>
    <w:rsid w:val="00ED2F80"/>
    <w:rsid w:val="00F42665"/>
    <w:rsid w:val="00F7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4A33B"/>
  <w15:docId w15:val="{3B6AF541-85F9-41E9-BBCD-B7E0835F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A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DCD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uppressAutoHyphen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7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77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uppressAutoHyphen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eastAsia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uppressAutoHyphen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uppressAutoHyphen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ipercze">
    <w:name w:val="Hyperlink"/>
    <w:rPr>
      <w:color w:val="000080"/>
      <w:u w:val="single"/>
    </w:rPr>
  </w:style>
  <w:style w:type="paragraph" w:customStyle="1" w:styleId="WW-BalloonText">
    <w:name w:val="WW-Balloon Text"/>
    <w:basedOn w:val="Normalny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Tekstpodstawowy">
    <w:name w:val="Body Text"/>
    <w:basedOn w:val="Normalny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Tekstpodstawow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semiHidden/>
    <w:rsid w:val="00CA48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176A8A"/>
    <w:rPr>
      <w:rFonts w:ascii="Courier New" w:hAnsi="Courier New" w:cs="Courier New"/>
    </w:rPr>
  </w:style>
  <w:style w:type="character" w:customStyle="1" w:styleId="Nagwek3Znak">
    <w:name w:val="Nagłówek 3 Znak"/>
    <w:link w:val="Nagwek3"/>
    <w:rsid w:val="003A6C77"/>
    <w:rPr>
      <w:b/>
      <w:sz w:val="32"/>
    </w:rPr>
  </w:style>
  <w:style w:type="character" w:customStyle="1" w:styleId="Nagwek4Znak">
    <w:name w:val="Nagłówek 4 Znak"/>
    <w:link w:val="Nagwek4"/>
    <w:rsid w:val="003A6C77"/>
    <w:rPr>
      <w:i/>
      <w:sz w:val="28"/>
    </w:rPr>
  </w:style>
  <w:style w:type="table" w:styleId="Tabela-Siatka">
    <w:name w:val="Table Grid"/>
    <w:basedOn w:val="Standardowy"/>
    <w:uiPriority w:val="39"/>
    <w:rsid w:val="00DD5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link w:val="Nagwek"/>
    <w:rsid w:val="00953DC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link w:val="Stopka"/>
    <w:rsid w:val="00953DCD"/>
    <w:rPr>
      <w:sz w:val="24"/>
      <w:szCs w:val="24"/>
      <w:lang w:eastAsia="ar-SA"/>
    </w:rPr>
  </w:style>
  <w:style w:type="character" w:customStyle="1" w:styleId="Nagwek1Znak">
    <w:name w:val="Nagłówek 1 Znak"/>
    <w:link w:val="Nagwek1"/>
    <w:rsid w:val="00953DC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uppressAutoHyphen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D4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1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1EB"/>
    <w:rPr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1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%20Pniewski\Documents\Niestandardowe%20szablony%20pakietu%20Office\papier%20firmowy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Lw8UOJXybcgzF6pLiyOoIf9pg==">CgMxLjA4AHIhMXpLTXd6d185WUZKWWVSMDdkeEowU3VCN2tjbjlWcFBD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szablon.dotx</Template>
  <TotalTime>3</TotalTime>
  <Pages>2</Pages>
  <Words>167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Pniewski</dc:creator>
  <cp:lastModifiedBy>Waldemar Czyżewski</cp:lastModifiedBy>
  <cp:revision>3</cp:revision>
  <dcterms:created xsi:type="dcterms:W3CDTF">2026-10-01T11:21:00Z</dcterms:created>
  <dcterms:modified xsi:type="dcterms:W3CDTF">2026-10-14T07:07:00Z</dcterms:modified>
</cp:coreProperties>
</file>